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41" w:rsidRPr="00EF3D8A" w:rsidRDefault="00A94A41" w:rsidP="008F0650">
      <w:pPr>
        <w:pStyle w:val="NoSpacing"/>
        <w:rPr>
          <w:rFonts w:ascii="Century Gothic" w:hAnsi="Century Gothic"/>
          <w:sz w:val="20"/>
        </w:rPr>
      </w:pPr>
      <w:bookmarkStart w:id="0" w:name="_GoBack"/>
      <w:bookmarkEnd w:id="0"/>
      <w:r w:rsidRPr="00EF3D8A">
        <w:rPr>
          <w:rFonts w:ascii="Century Gothic" w:hAnsi="Century Gothic"/>
          <w:sz w:val="20"/>
        </w:rPr>
        <w:t>Please tick and date when you complete an activity in the boxes below. Please try to provide some evidence that the homework has been completed. This could be a photo or the work competed in this book. This system provides you with a clear understanding of our focuses for the half term and gives you flexibility (completing 2 pieces one weekend and none the next to fit with busy schedules).</w:t>
      </w:r>
    </w:p>
    <w:p w:rsidR="00A94A41" w:rsidRPr="00EF3D8A" w:rsidRDefault="00BB5A97" w:rsidP="008F0650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Spring 2</w:t>
      </w:r>
      <w:r w:rsidR="00A94A41" w:rsidRPr="00EF3D8A">
        <w:rPr>
          <w:rFonts w:ascii="Century Gothic" w:hAnsi="Century Gothic"/>
          <w:b/>
          <w:sz w:val="20"/>
        </w:rPr>
        <w:t xml:space="preserve"> – Maths</w:t>
      </w:r>
      <w:r w:rsidR="00A94A41" w:rsidRPr="00EF3D8A">
        <w:rPr>
          <w:rFonts w:ascii="Century Gothic" w:hAnsi="Century Gothic"/>
          <w:sz w:val="20"/>
        </w:rPr>
        <w:t xml:space="preserve"> (</w:t>
      </w:r>
      <w:r>
        <w:rPr>
          <w:rFonts w:ascii="Century Gothic" w:hAnsi="Century Gothic"/>
          <w:sz w:val="20"/>
        </w:rPr>
        <w:t>Place Value to 50 cont. Length and Height, Weight and Volume</w:t>
      </w:r>
      <w:r w:rsidR="00B026AB">
        <w:rPr>
          <w:rFonts w:ascii="Century Gothic" w:hAnsi="Century Gothic"/>
          <w:sz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1"/>
        <w:gridCol w:w="3329"/>
        <w:gridCol w:w="3436"/>
      </w:tblGrid>
      <w:tr w:rsidR="00BA3693" w:rsidRPr="00EF3D8A" w:rsidTr="00DA5E83">
        <w:tc>
          <w:tcPr>
            <w:tcW w:w="3872" w:type="dxa"/>
          </w:tcPr>
          <w:p w:rsidR="0057660E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F64BB" wp14:editId="6C1848FA">
                  <wp:extent cx="2466753" cy="1573457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069" t="29044" r="13552" b="14208"/>
                          <a:stretch/>
                        </pic:blipFill>
                        <pic:spPr bwMode="auto">
                          <a:xfrm>
                            <a:off x="0" y="0"/>
                            <a:ext cx="2489038" cy="158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57660E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71C4A7" wp14:editId="5F920A04">
                  <wp:extent cx="1839433" cy="1484880"/>
                  <wp:effectExtent l="0" t="0" r="889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9538" t="49839" r="25425" b="14215"/>
                          <a:stretch/>
                        </pic:blipFill>
                        <pic:spPr bwMode="auto">
                          <a:xfrm>
                            <a:off x="0" y="0"/>
                            <a:ext cx="1852407" cy="1495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812011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77AB5" wp14:editId="212B332B">
                  <wp:extent cx="2079917" cy="133970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350" t="51164" r="25611" b="20151"/>
                          <a:stretch/>
                        </pic:blipFill>
                        <pic:spPr bwMode="auto">
                          <a:xfrm>
                            <a:off x="0" y="0"/>
                            <a:ext cx="2100548" cy="135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2011">
              <w:t xml:space="preserve"> </w:t>
            </w:r>
          </w:p>
        </w:tc>
      </w:tr>
      <w:tr w:rsidR="00BA3693" w:rsidRPr="00EF3D8A" w:rsidTr="00DA5E83">
        <w:tc>
          <w:tcPr>
            <w:tcW w:w="3872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3494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3090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</w:tr>
      <w:tr w:rsidR="00BA3693" w:rsidRPr="00EF3D8A" w:rsidTr="00DA5E83">
        <w:tc>
          <w:tcPr>
            <w:tcW w:w="3872" w:type="dxa"/>
          </w:tcPr>
          <w:p w:rsidR="00C14591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DD8ACB" wp14:editId="1F2239CE">
                  <wp:extent cx="1905220" cy="14566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28" t="28051" r="26538" b="15199"/>
                          <a:stretch/>
                        </pic:blipFill>
                        <pic:spPr bwMode="auto">
                          <a:xfrm>
                            <a:off x="0" y="0"/>
                            <a:ext cx="1914086" cy="146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154472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62B307" wp14:editId="327ACFDD">
                  <wp:extent cx="2200953" cy="1403498"/>
                  <wp:effectExtent l="0" t="0" r="889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585" t="28385" r="15221" b="13556"/>
                          <a:stretch/>
                        </pic:blipFill>
                        <pic:spPr bwMode="auto">
                          <a:xfrm>
                            <a:off x="0" y="0"/>
                            <a:ext cx="2217625" cy="1414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795A82" w:rsidRPr="00EF3D8A" w:rsidRDefault="00BA3693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0B566D" wp14:editId="6CFF699D">
                  <wp:extent cx="2283360" cy="1562986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403" t="28386" r="17819" b="12230"/>
                          <a:stretch/>
                        </pic:blipFill>
                        <pic:spPr bwMode="auto">
                          <a:xfrm>
                            <a:off x="0" y="0"/>
                            <a:ext cx="2289365" cy="1567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693" w:rsidRPr="00EF3D8A" w:rsidTr="00DA5E83">
        <w:tc>
          <w:tcPr>
            <w:tcW w:w="3872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3494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3090" w:type="dxa"/>
          </w:tcPr>
          <w:p w:rsidR="0030163E" w:rsidRPr="00EF3D8A" w:rsidRDefault="0030163E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</w:t>
            </w:r>
          </w:p>
        </w:tc>
      </w:tr>
    </w:tbl>
    <w:p w:rsidR="00A94A41" w:rsidRPr="00EF3D8A" w:rsidRDefault="001F433E" w:rsidP="008F0650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20"/>
        </w:rPr>
        <w:t>Spring 2</w:t>
      </w:r>
      <w:r w:rsidR="00A94A41" w:rsidRPr="00EF3D8A">
        <w:rPr>
          <w:rFonts w:ascii="Century Gothic" w:hAnsi="Century Gothic"/>
          <w:b/>
          <w:sz w:val="20"/>
        </w:rPr>
        <w:t xml:space="preserve"> – English</w:t>
      </w:r>
      <w:r w:rsidR="00A94A41" w:rsidRPr="00EF3D8A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t xml:space="preserve"> Punctuate sentences using a capital letter and a full stop. Use exclamation marks and question marks where appropriate. Use </w:t>
      </w:r>
      <w:r w:rsidR="003B1CE5">
        <w:rPr>
          <w:rFonts w:ascii="Century Gothic" w:hAnsi="Century Gothic"/>
          <w:sz w:val="20"/>
        </w:rPr>
        <w:t>‘</w:t>
      </w:r>
      <w:r>
        <w:rPr>
          <w:rFonts w:ascii="Century Gothic" w:hAnsi="Century Gothic"/>
          <w:sz w:val="20"/>
        </w:rPr>
        <w:t>and</w:t>
      </w:r>
      <w:r w:rsidR="003B1CE5">
        <w:rPr>
          <w:rFonts w:ascii="Century Gothic" w:hAnsi="Century Gothic"/>
          <w:sz w:val="20"/>
        </w:rPr>
        <w:t>’</w:t>
      </w:r>
      <w:r>
        <w:rPr>
          <w:rFonts w:ascii="Century Gothic" w:hAnsi="Century Gothic"/>
          <w:sz w:val="20"/>
        </w:rPr>
        <w:t xml:space="preserve"> between words and clauses. Some accurate use of the prefix –un. Some accurate use of suffixes (-ed, -ing, -er, -est). Leave spaces between words.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862"/>
        <w:gridCol w:w="4461"/>
        <w:gridCol w:w="3162"/>
      </w:tblGrid>
      <w:tr w:rsidR="00B3427B" w:rsidRPr="00EF3D8A" w:rsidTr="00D650A5">
        <w:tc>
          <w:tcPr>
            <w:tcW w:w="3114" w:type="dxa"/>
          </w:tcPr>
          <w:p w:rsidR="001F433E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Write the pseudo words below and use sound buttons to show the different sounds e.g.      doil</w:t>
            </w:r>
          </w:p>
          <w:p w:rsidR="001F433E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</w:p>
          <w:p w:rsidR="001F433E" w:rsidRDefault="001F433E" w:rsidP="001F433E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treast </w:t>
            </w:r>
            <w:r w:rsidR="003B1CE5">
              <w:rPr>
                <w:rFonts w:ascii="Century Gothic" w:hAnsi="Century Gothic"/>
                <w:sz w:val="18"/>
              </w:rPr>
              <w:t xml:space="preserve">   </w:t>
            </w:r>
            <w:r>
              <w:rPr>
                <w:rFonts w:ascii="Century Gothic" w:hAnsi="Century Gothic"/>
                <w:sz w:val="18"/>
              </w:rPr>
              <w:t>barst</w:t>
            </w:r>
            <w:r w:rsidR="003B1CE5">
              <w:rPr>
                <w:rFonts w:ascii="Century Gothic" w:hAnsi="Century Gothic"/>
                <w:sz w:val="18"/>
              </w:rPr>
              <w:t xml:space="preserve">    </w:t>
            </w:r>
            <w:r>
              <w:rPr>
                <w:rFonts w:ascii="Century Gothic" w:hAnsi="Century Gothic"/>
                <w:sz w:val="18"/>
              </w:rPr>
              <w:t>shup       charb</w:t>
            </w:r>
          </w:p>
          <w:p w:rsidR="001F433E" w:rsidRDefault="001F433E" w:rsidP="001F433E">
            <w:pPr>
              <w:pStyle w:val="NoSpacing"/>
              <w:rPr>
                <w:rFonts w:ascii="Century Gothic" w:hAnsi="Century Gothic"/>
                <w:sz w:val="18"/>
              </w:rPr>
            </w:pPr>
          </w:p>
          <w:p w:rsidR="00C73843" w:rsidRPr="002D4CEF" w:rsidRDefault="001F433E" w:rsidP="001F433E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jigh</w:t>
            </w:r>
            <w:r w:rsidR="003B1CE5">
              <w:rPr>
                <w:rFonts w:ascii="Century Gothic" w:hAnsi="Century Gothic"/>
                <w:sz w:val="18"/>
              </w:rPr>
              <w:t xml:space="preserve">   </w:t>
            </w:r>
            <w:r>
              <w:rPr>
                <w:rFonts w:ascii="Century Gothic" w:hAnsi="Century Gothic"/>
                <w:sz w:val="18"/>
              </w:rPr>
              <w:t xml:space="preserve"> woats</w:t>
            </w:r>
            <w:r w:rsidR="003B1CE5">
              <w:rPr>
                <w:rFonts w:ascii="Century Gothic" w:hAnsi="Century Gothic"/>
                <w:sz w:val="18"/>
              </w:rPr>
              <w:t xml:space="preserve">   </w:t>
            </w:r>
            <w:r>
              <w:rPr>
                <w:rFonts w:ascii="Century Gothic" w:hAnsi="Century Gothic"/>
                <w:sz w:val="18"/>
              </w:rPr>
              <w:t xml:space="preserve"> phope      splam       </w:t>
            </w:r>
          </w:p>
        </w:tc>
        <w:tc>
          <w:tcPr>
            <w:tcW w:w="4209" w:type="dxa"/>
          </w:tcPr>
          <w:p w:rsidR="00C73843" w:rsidRDefault="00007251" w:rsidP="008F0650">
            <w:pPr>
              <w:pStyle w:val="NoSpacing"/>
            </w:pPr>
            <w:hyperlink r:id="rId11" w:history="1">
              <w:r w:rsidR="001F433E">
                <w:rPr>
                  <w:rStyle w:val="Hyperlink"/>
                </w:rPr>
                <w:t>http://www.oxfordphonicschecksupport.co.uk/</w:t>
              </w:r>
            </w:hyperlink>
            <w:r w:rsidR="001F433E">
              <w:t xml:space="preserve"> </w:t>
            </w:r>
          </w:p>
          <w:p w:rsidR="001F433E" w:rsidRDefault="001F433E" w:rsidP="008F0650">
            <w:pPr>
              <w:pStyle w:val="NoSpacing"/>
            </w:pPr>
          </w:p>
          <w:p w:rsidR="001F433E" w:rsidRPr="002D4CEF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t>Press the ‘generate phonics screening check’ button on the right hand side and have a go at reading the words. You</w:t>
            </w:r>
            <w:r w:rsidR="003B1CE5">
              <w:t xml:space="preserve"> could test your grown up</w:t>
            </w:r>
            <w:r>
              <w:t xml:space="preserve"> too! </w:t>
            </w:r>
          </w:p>
        </w:tc>
        <w:tc>
          <w:tcPr>
            <w:tcW w:w="3162" w:type="dxa"/>
          </w:tcPr>
          <w:p w:rsidR="008F0650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Write sentences independently using the words below. Check your sentences make sense. If you have made a mistake, write the sentence again underneath correctly. </w:t>
            </w:r>
          </w:p>
          <w:p w:rsidR="001F433E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</w:p>
          <w:p w:rsidR="001F433E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peep    museum      unusual</w:t>
            </w:r>
            <w:r w:rsidR="001F433E">
              <w:rPr>
                <w:rFonts w:ascii="Century Gothic" w:hAnsi="Century Gothic"/>
                <w:sz w:val="18"/>
              </w:rPr>
              <w:t xml:space="preserve"> </w:t>
            </w:r>
          </w:p>
          <w:p w:rsidR="001F433E" w:rsidRDefault="001F433E" w:rsidP="008F0650">
            <w:pPr>
              <w:pStyle w:val="NoSpacing"/>
              <w:rPr>
                <w:rFonts w:ascii="Century Gothic" w:hAnsi="Century Gothic"/>
                <w:sz w:val="18"/>
              </w:rPr>
            </w:pPr>
          </w:p>
          <w:p w:rsidR="001F433E" w:rsidRPr="002D4CEF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midnight</w:t>
            </w:r>
            <w:r w:rsidR="001F433E">
              <w:rPr>
                <w:rFonts w:ascii="Century Gothic" w:hAnsi="Century Gothic"/>
                <w:sz w:val="18"/>
              </w:rPr>
              <w:t xml:space="preserve">    </w:t>
            </w:r>
            <w:r>
              <w:rPr>
                <w:rFonts w:ascii="Century Gothic" w:hAnsi="Century Gothic"/>
                <w:sz w:val="18"/>
              </w:rPr>
              <w:t>mammoth    regal</w:t>
            </w:r>
          </w:p>
        </w:tc>
      </w:tr>
      <w:tr w:rsidR="00B3427B" w:rsidRPr="00EF3D8A" w:rsidTr="00D650A5">
        <w:tc>
          <w:tcPr>
            <w:tcW w:w="3114" w:type="dxa"/>
          </w:tcPr>
          <w:p w:rsidR="0030163E" w:rsidRPr="002D4CEF" w:rsidRDefault="003016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 w:rsidRPr="002D4CEF">
              <w:rPr>
                <w:rFonts w:ascii="Century Gothic" w:hAnsi="Century Gothic"/>
                <w:sz w:val="18"/>
              </w:rPr>
              <w:t>DATE:</w:t>
            </w:r>
          </w:p>
        </w:tc>
        <w:tc>
          <w:tcPr>
            <w:tcW w:w="4209" w:type="dxa"/>
          </w:tcPr>
          <w:p w:rsidR="0030163E" w:rsidRPr="002D4CEF" w:rsidRDefault="003016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 w:rsidRPr="002D4CEF">
              <w:rPr>
                <w:rFonts w:ascii="Century Gothic" w:hAnsi="Century Gothic"/>
                <w:sz w:val="18"/>
              </w:rPr>
              <w:t>DATE:</w:t>
            </w:r>
          </w:p>
        </w:tc>
        <w:tc>
          <w:tcPr>
            <w:tcW w:w="3162" w:type="dxa"/>
          </w:tcPr>
          <w:p w:rsidR="0030163E" w:rsidRPr="002D4CEF" w:rsidRDefault="0030163E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 w:rsidRPr="002D4CEF">
              <w:rPr>
                <w:rFonts w:ascii="Century Gothic" w:hAnsi="Century Gothic"/>
                <w:sz w:val="18"/>
              </w:rPr>
              <w:t>DATE:</w:t>
            </w:r>
          </w:p>
        </w:tc>
      </w:tr>
      <w:tr w:rsidR="00B3427B" w:rsidRPr="00EF3D8A" w:rsidTr="00D650A5">
        <w:tc>
          <w:tcPr>
            <w:tcW w:w="3114" w:type="dxa"/>
          </w:tcPr>
          <w:p w:rsidR="00364FC3" w:rsidRPr="002D4CEF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Write sentences with your spellings. (Just one weeks spellings, not every week!) </w:t>
            </w:r>
          </w:p>
        </w:tc>
        <w:tc>
          <w:tcPr>
            <w:tcW w:w="4209" w:type="dxa"/>
          </w:tcPr>
          <w:p w:rsidR="00A94A41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Write a description of the woolly mammoth. </w:t>
            </w:r>
          </w:p>
          <w:p w:rsidR="00B3427B" w:rsidRPr="002D4CEF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noProof/>
                <w:sz w:val="18"/>
                <w:lang w:eastAsia="en-GB"/>
              </w:rPr>
              <w:drawing>
                <wp:inline distT="0" distB="0" distL="0" distR="0">
                  <wp:extent cx="2322126" cy="1541721"/>
                  <wp:effectExtent l="0" t="0" r="2540" b="1905"/>
                  <wp:docPr id="14" name="Picture 14" descr="C:\Users\nederlofl\AppData\Local\Microsoft\Windows\INetCache\Content.MSO\8225D3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derlofl\AppData\Local\Microsoft\Windows\INetCache\Content.MSO\8225D3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40" cy="154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DA5E83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HANDWRITING:</w:t>
            </w:r>
          </w:p>
          <w:p w:rsidR="00B3427B" w:rsidRDefault="00B3427B" w:rsidP="008F0650">
            <w:pPr>
              <w:pStyle w:val="NoSpacing"/>
              <w:rPr>
                <w:rFonts w:ascii="Century Gothic" w:hAnsi="Century Gothic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B20DC9" wp14:editId="00C7A859">
                  <wp:extent cx="1871330" cy="7261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275" t="19469" r="17262" b="42255"/>
                          <a:stretch/>
                        </pic:blipFill>
                        <pic:spPr bwMode="auto">
                          <a:xfrm>
                            <a:off x="0" y="0"/>
                            <a:ext cx="1900521" cy="73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27B" w:rsidRDefault="00B3427B" w:rsidP="00B3427B"/>
          <w:p w:rsidR="00B3427B" w:rsidRPr="003B1CE5" w:rsidRDefault="00B3427B" w:rsidP="00B3427B">
            <w:pPr>
              <w:rPr>
                <w:rFonts w:ascii="Century Gothic" w:hAnsi="Century Gothic"/>
                <w:sz w:val="18"/>
              </w:rPr>
            </w:pPr>
            <w:r w:rsidRPr="003B1CE5">
              <w:rPr>
                <w:rFonts w:ascii="Century Gothic" w:hAnsi="Century Gothic"/>
                <w:sz w:val="18"/>
              </w:rPr>
              <w:t xml:space="preserve">Explore the Letterjoin website/app and practise writing all letters correctly starting and finishing in the right places. (You could copy a page from your school reading book in your neatest writing). </w:t>
            </w:r>
          </w:p>
          <w:p w:rsidR="00B3427B" w:rsidRPr="00B3427B" w:rsidRDefault="00B3427B" w:rsidP="00B3427B"/>
        </w:tc>
      </w:tr>
      <w:tr w:rsidR="00B3427B" w:rsidRPr="00EF3D8A" w:rsidTr="00D650A5">
        <w:tc>
          <w:tcPr>
            <w:tcW w:w="3114" w:type="dxa"/>
          </w:tcPr>
          <w:p w:rsidR="00582A4B" w:rsidRPr="00EF3D8A" w:rsidRDefault="00582A4B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4209" w:type="dxa"/>
          </w:tcPr>
          <w:p w:rsidR="00582A4B" w:rsidRPr="00EF3D8A" w:rsidRDefault="00582A4B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  <w:tc>
          <w:tcPr>
            <w:tcW w:w="3162" w:type="dxa"/>
          </w:tcPr>
          <w:p w:rsidR="00582A4B" w:rsidRPr="00EF3D8A" w:rsidRDefault="00582A4B" w:rsidP="008F0650">
            <w:pPr>
              <w:pStyle w:val="NoSpacing"/>
              <w:rPr>
                <w:rFonts w:ascii="Century Gothic" w:hAnsi="Century Gothic"/>
                <w:sz w:val="20"/>
              </w:rPr>
            </w:pPr>
            <w:r w:rsidRPr="00EF3D8A">
              <w:rPr>
                <w:rFonts w:ascii="Century Gothic" w:hAnsi="Century Gothic"/>
                <w:sz w:val="20"/>
              </w:rPr>
              <w:t>DATE:</w:t>
            </w:r>
          </w:p>
        </w:tc>
      </w:tr>
    </w:tbl>
    <w:p w:rsidR="00A94A41" w:rsidRPr="00EF3D8A" w:rsidRDefault="00A94A41" w:rsidP="008F0650">
      <w:pPr>
        <w:pStyle w:val="NoSpacing"/>
        <w:rPr>
          <w:rFonts w:ascii="Century Gothic" w:hAnsi="Century Gothic"/>
          <w:sz w:val="20"/>
        </w:rPr>
      </w:pPr>
    </w:p>
    <w:p w:rsidR="00A94A41" w:rsidRPr="00EF3D8A" w:rsidRDefault="00A94A41" w:rsidP="008F0650">
      <w:pPr>
        <w:pStyle w:val="NoSpacing"/>
        <w:rPr>
          <w:rFonts w:ascii="Century Gothic" w:hAnsi="Century Gothic"/>
          <w:sz w:val="20"/>
        </w:rPr>
      </w:pPr>
    </w:p>
    <w:sectPr w:rsidR="00A94A41" w:rsidRPr="00EF3D8A" w:rsidSect="008120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4692F"/>
    <w:multiLevelType w:val="hybridMultilevel"/>
    <w:tmpl w:val="24FE713A"/>
    <w:lvl w:ilvl="0" w:tplc="634011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A41"/>
    <w:rsid w:val="00007251"/>
    <w:rsid w:val="00096D58"/>
    <w:rsid w:val="00154472"/>
    <w:rsid w:val="001F433E"/>
    <w:rsid w:val="0020581A"/>
    <w:rsid w:val="002D4CEF"/>
    <w:rsid w:val="002F523B"/>
    <w:rsid w:val="0030163E"/>
    <w:rsid w:val="00364FC3"/>
    <w:rsid w:val="003B1CE5"/>
    <w:rsid w:val="0049038C"/>
    <w:rsid w:val="0057660E"/>
    <w:rsid w:val="00582A4B"/>
    <w:rsid w:val="00623CFE"/>
    <w:rsid w:val="006516CC"/>
    <w:rsid w:val="00697F59"/>
    <w:rsid w:val="00795A82"/>
    <w:rsid w:val="007F2E6D"/>
    <w:rsid w:val="007F51F5"/>
    <w:rsid w:val="00812011"/>
    <w:rsid w:val="00836E45"/>
    <w:rsid w:val="00852AA0"/>
    <w:rsid w:val="008B7B71"/>
    <w:rsid w:val="008F0650"/>
    <w:rsid w:val="009E746E"/>
    <w:rsid w:val="00A15F63"/>
    <w:rsid w:val="00A65297"/>
    <w:rsid w:val="00A94A41"/>
    <w:rsid w:val="00B026AB"/>
    <w:rsid w:val="00B3427B"/>
    <w:rsid w:val="00B8252C"/>
    <w:rsid w:val="00B9306D"/>
    <w:rsid w:val="00BA3693"/>
    <w:rsid w:val="00BB5A97"/>
    <w:rsid w:val="00C14591"/>
    <w:rsid w:val="00C73843"/>
    <w:rsid w:val="00C97610"/>
    <w:rsid w:val="00D650A5"/>
    <w:rsid w:val="00DA5E83"/>
    <w:rsid w:val="00E91C2D"/>
    <w:rsid w:val="00EF3D8A"/>
    <w:rsid w:val="00EF6A26"/>
    <w:rsid w:val="00FA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6ABFB-C217-40F2-8484-35FB34F8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4A41"/>
    <w:pPr>
      <w:spacing w:after="0" w:line="240" w:lineRule="auto"/>
    </w:pPr>
  </w:style>
  <w:style w:type="table" w:styleId="TableGrid">
    <w:name w:val="Table Grid"/>
    <w:basedOn w:val="TableNormal"/>
    <w:uiPriority w:val="39"/>
    <w:rsid w:val="00A9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3D8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8A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120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A36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oxfordphonicschecksupport.co.uk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2DF393F6</Template>
  <TotalTime>3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Nederlof</dc:creator>
  <cp:keywords/>
  <dc:description/>
  <cp:lastModifiedBy>S Longworth</cp:lastModifiedBy>
  <cp:revision>2</cp:revision>
  <cp:lastPrinted>2020-02-27T14:16:00Z</cp:lastPrinted>
  <dcterms:created xsi:type="dcterms:W3CDTF">2020-02-28T09:17:00Z</dcterms:created>
  <dcterms:modified xsi:type="dcterms:W3CDTF">2020-02-28T09:17:00Z</dcterms:modified>
</cp:coreProperties>
</file>